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D43DED" w14:textId="77777777" w:rsidR="005C3216" w:rsidRDefault="005C3216" w:rsidP="002517E4">
      <w:pPr>
        <w:jc w:val="center"/>
        <w:rPr>
          <w:b/>
          <w:sz w:val="36"/>
          <w:szCs w:val="36"/>
        </w:rPr>
      </w:pPr>
    </w:p>
    <w:p w14:paraId="0D589B52" w14:textId="4E20C84C" w:rsidR="00DC63C4" w:rsidRDefault="00DC63C4" w:rsidP="002517E4">
      <w:pPr>
        <w:jc w:val="center"/>
        <w:rPr>
          <w:b/>
          <w:sz w:val="30"/>
          <w:szCs w:val="30"/>
        </w:rPr>
      </w:pPr>
      <w:r w:rsidRPr="005C3216">
        <w:rPr>
          <w:b/>
          <w:sz w:val="30"/>
          <w:szCs w:val="30"/>
        </w:rPr>
        <w:t xml:space="preserve">Inlichtingenformulier OZEKA </w:t>
      </w:r>
      <w:r w:rsidR="00766072">
        <w:rPr>
          <w:b/>
          <w:sz w:val="30"/>
          <w:szCs w:val="30"/>
        </w:rPr>
        <w:t>2018</w:t>
      </w:r>
      <w:r w:rsidR="007A2271">
        <w:rPr>
          <w:b/>
          <w:sz w:val="30"/>
          <w:szCs w:val="30"/>
        </w:rPr>
        <w:t xml:space="preserve"> - </w:t>
      </w:r>
      <w:r w:rsidRPr="005C3216">
        <w:rPr>
          <w:b/>
          <w:sz w:val="30"/>
          <w:szCs w:val="30"/>
        </w:rPr>
        <w:t>201</w:t>
      </w:r>
      <w:r w:rsidR="00766072">
        <w:rPr>
          <w:b/>
          <w:sz w:val="30"/>
          <w:szCs w:val="30"/>
        </w:rPr>
        <w:t>9</w:t>
      </w:r>
    </w:p>
    <w:p w14:paraId="1B4B53C3" w14:textId="77777777" w:rsidR="00B5104D" w:rsidRDefault="00B5104D" w:rsidP="002517E4">
      <w:pPr>
        <w:jc w:val="center"/>
        <w:rPr>
          <w:b/>
          <w:sz w:val="30"/>
          <w:szCs w:val="30"/>
        </w:rPr>
      </w:pPr>
    </w:p>
    <w:p w14:paraId="33D91172" w14:textId="77777777" w:rsidR="00B5104D" w:rsidRDefault="00B5104D" w:rsidP="002517E4">
      <w:pPr>
        <w:jc w:val="center"/>
        <w:rPr>
          <w:b/>
          <w:sz w:val="30"/>
          <w:szCs w:val="30"/>
        </w:rPr>
      </w:pPr>
    </w:p>
    <w:p w14:paraId="297EFF55" w14:textId="77777777" w:rsidR="00B5104D" w:rsidRPr="005C3216" w:rsidRDefault="00B5104D" w:rsidP="002517E4">
      <w:pPr>
        <w:jc w:val="center"/>
        <w:rPr>
          <w:b/>
          <w:sz w:val="30"/>
          <w:szCs w:val="3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60"/>
        <w:gridCol w:w="6172"/>
      </w:tblGrid>
      <w:tr w:rsidR="002517E4" w:rsidRPr="002517E4" w14:paraId="503DA29A" w14:textId="77777777" w:rsidTr="00FD3F5B">
        <w:tc>
          <w:tcPr>
            <w:tcW w:w="2660" w:type="dxa"/>
          </w:tcPr>
          <w:p w14:paraId="08162D35" w14:textId="77777777" w:rsidR="00DC63C4" w:rsidRPr="00FD3F5B" w:rsidRDefault="00DC63C4">
            <w:pPr>
              <w:rPr>
                <w:sz w:val="22"/>
              </w:rPr>
            </w:pPr>
            <w:r w:rsidRPr="00FD3F5B">
              <w:rPr>
                <w:sz w:val="22"/>
              </w:rPr>
              <w:t>Naam</w:t>
            </w:r>
            <w:r w:rsidR="00FD3F5B" w:rsidRPr="00FD3F5B">
              <w:rPr>
                <w:sz w:val="22"/>
              </w:rPr>
              <w:t xml:space="preserve"> lid</w:t>
            </w:r>
          </w:p>
        </w:tc>
        <w:sdt>
          <w:sdtPr>
            <w:rPr>
              <w:sz w:val="24"/>
              <w:szCs w:val="24"/>
            </w:rPr>
            <w:alias w:val="Naam zwemmer"/>
            <w:tag w:val="Naam zwemmer"/>
            <w:id w:val="3104748"/>
            <w:lock w:val="sdtLocked"/>
            <w:placeholder>
              <w:docPart w:val="707BC5D96FE541C1855952F51232196B"/>
            </w:placeholder>
            <w:showingPlcHdr/>
            <w:text/>
          </w:sdtPr>
          <w:sdtEndPr/>
          <w:sdtContent>
            <w:tc>
              <w:tcPr>
                <w:tcW w:w="6172" w:type="dxa"/>
              </w:tcPr>
              <w:p w14:paraId="55D10F1D" w14:textId="151CFD05" w:rsidR="00DC63C4" w:rsidRPr="002517E4" w:rsidRDefault="00234EBF" w:rsidP="00234EBF">
                <w:pPr>
                  <w:rPr>
                    <w:sz w:val="24"/>
                    <w:szCs w:val="24"/>
                  </w:rPr>
                </w:pPr>
                <w:r w:rsidRPr="008734D7">
                  <w:rPr>
                    <w:rStyle w:val="Tekstvantijdelijkeaanduiding"/>
                  </w:rPr>
                  <w:t>Klik hier als u tekst wilt invoeren.</w:t>
                </w:r>
              </w:p>
            </w:tc>
          </w:sdtContent>
        </w:sdt>
      </w:tr>
      <w:tr w:rsidR="002517E4" w:rsidRPr="002517E4" w14:paraId="64ACDEF9" w14:textId="77777777" w:rsidTr="00FD3F5B">
        <w:trPr>
          <w:trHeight w:val="309"/>
        </w:trPr>
        <w:tc>
          <w:tcPr>
            <w:tcW w:w="2660" w:type="dxa"/>
          </w:tcPr>
          <w:p w14:paraId="6793CA54" w14:textId="77777777" w:rsidR="00DC63C4" w:rsidRPr="00FD3F5B" w:rsidRDefault="00DC63C4">
            <w:pPr>
              <w:rPr>
                <w:sz w:val="22"/>
              </w:rPr>
            </w:pPr>
            <w:r w:rsidRPr="00FD3F5B">
              <w:rPr>
                <w:sz w:val="22"/>
              </w:rPr>
              <w:t>Voornaam</w:t>
            </w:r>
            <w:r w:rsidR="00FD3F5B" w:rsidRPr="00FD3F5B">
              <w:rPr>
                <w:sz w:val="22"/>
              </w:rPr>
              <w:t xml:space="preserve"> lid</w:t>
            </w:r>
          </w:p>
        </w:tc>
        <w:sdt>
          <w:sdtPr>
            <w:alias w:val="Voornaam zwemmer"/>
            <w:tag w:val="Voornaam zwemmer"/>
            <w:id w:val="3104749"/>
            <w:lock w:val="sdtLocked"/>
            <w:placeholder>
              <w:docPart w:val="E5CE65170AF9419CB2B72EF1121BA359"/>
            </w:placeholder>
            <w:showingPlcHdr/>
            <w:text/>
          </w:sdtPr>
          <w:sdtEndPr/>
          <w:sdtContent>
            <w:tc>
              <w:tcPr>
                <w:tcW w:w="6172" w:type="dxa"/>
              </w:tcPr>
              <w:p w14:paraId="2BC5F74C" w14:textId="77777777" w:rsidR="00DC63C4" w:rsidRPr="002517E4" w:rsidRDefault="00B5104D" w:rsidP="00B5104D">
                <w:r w:rsidRPr="008734D7">
                  <w:rPr>
                    <w:rStyle w:val="Tekstvantijdelijkeaanduiding"/>
                  </w:rPr>
                  <w:t>Klik hier als u tekst wilt invoeren.</w:t>
                </w:r>
              </w:p>
            </w:tc>
          </w:sdtContent>
        </w:sdt>
      </w:tr>
      <w:tr w:rsidR="002517E4" w:rsidRPr="002517E4" w14:paraId="391668E8" w14:textId="77777777" w:rsidTr="00FD3F5B">
        <w:tc>
          <w:tcPr>
            <w:tcW w:w="2660" w:type="dxa"/>
          </w:tcPr>
          <w:p w14:paraId="56F2D16B" w14:textId="77777777" w:rsidR="00DC63C4" w:rsidRPr="00FD3F5B" w:rsidRDefault="00FD3F5B" w:rsidP="002517E4">
            <w:pPr>
              <w:rPr>
                <w:sz w:val="22"/>
              </w:rPr>
            </w:pPr>
            <w:r w:rsidRPr="00FD3F5B">
              <w:rPr>
                <w:sz w:val="22"/>
              </w:rPr>
              <w:t>Straat + Nr</w:t>
            </w:r>
            <w:r w:rsidRPr="00FD3F5B">
              <w:rPr>
                <w:sz w:val="22"/>
              </w:rPr>
              <w:br/>
              <w:t>Postcode + Gemeente</w:t>
            </w:r>
          </w:p>
        </w:tc>
        <w:sdt>
          <w:sdtPr>
            <w:rPr>
              <w:sz w:val="24"/>
              <w:szCs w:val="24"/>
            </w:rPr>
            <w:alias w:val="Hoofdadres - Straat + Nr - Postcode + Gemeente"/>
            <w:tag w:val="Hoofdadres - Straat + Nr - Postcode + Gemeente"/>
            <w:id w:val="3104750"/>
            <w:lock w:val="sdtLocked"/>
            <w:placeholder>
              <w:docPart w:val="5807FD47D68C4CE1B3204DE0F21A4FB6"/>
            </w:placeholder>
            <w:showingPlcHdr/>
            <w:text/>
          </w:sdtPr>
          <w:sdtEndPr/>
          <w:sdtContent>
            <w:tc>
              <w:tcPr>
                <w:tcW w:w="6172" w:type="dxa"/>
              </w:tcPr>
              <w:p w14:paraId="3C58E358" w14:textId="77777777" w:rsidR="00DC63C4" w:rsidRPr="002517E4" w:rsidRDefault="001B6718" w:rsidP="001B6718">
                <w:pPr>
                  <w:rPr>
                    <w:sz w:val="24"/>
                    <w:szCs w:val="24"/>
                  </w:rPr>
                </w:pPr>
                <w:r w:rsidRPr="008734D7">
                  <w:rPr>
                    <w:rStyle w:val="Tekstvantijdelijkeaanduiding"/>
                  </w:rPr>
                  <w:t>Klik hier als u tekst wilt invoeren.</w:t>
                </w:r>
              </w:p>
            </w:tc>
          </w:sdtContent>
        </w:sdt>
      </w:tr>
      <w:tr w:rsidR="002517E4" w:rsidRPr="002517E4" w14:paraId="4AC486F6" w14:textId="77777777" w:rsidTr="00FD3F5B">
        <w:tc>
          <w:tcPr>
            <w:tcW w:w="2660" w:type="dxa"/>
          </w:tcPr>
          <w:p w14:paraId="2BC36021" w14:textId="77777777" w:rsidR="00DC63C4" w:rsidRPr="00FD3F5B" w:rsidRDefault="00DC63C4">
            <w:pPr>
              <w:rPr>
                <w:sz w:val="22"/>
              </w:rPr>
            </w:pPr>
            <w:r w:rsidRPr="00FD3F5B">
              <w:rPr>
                <w:sz w:val="22"/>
              </w:rPr>
              <w:t>Geboortedatum lid</w:t>
            </w:r>
          </w:p>
        </w:tc>
        <w:tc>
          <w:tcPr>
            <w:tcW w:w="6172" w:type="dxa"/>
          </w:tcPr>
          <w:p w14:paraId="014B8F49" w14:textId="77777777" w:rsidR="00DC63C4" w:rsidRPr="002517E4" w:rsidRDefault="00766072" w:rsidP="001B6718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3104752"/>
                <w:lock w:val="sdtLocked"/>
                <w:placeholder>
                  <w:docPart w:val="16EC0E58259B4B72867F6F7A830E739F"/>
                </w:placeholder>
                <w:showingPlcHdr/>
                <w:date w:fullDate="2000-03-01T00:00:00Z">
                  <w:dateFormat w:val="d/MM/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1B6718" w:rsidRPr="008734D7">
                  <w:rPr>
                    <w:rStyle w:val="Tekstvantijdelijkeaanduiding"/>
                  </w:rPr>
                  <w:t>Klik hier als u een datum wilt invoeren.</w:t>
                </w:r>
              </w:sdtContent>
            </w:sdt>
          </w:p>
        </w:tc>
      </w:tr>
      <w:tr w:rsidR="002517E4" w:rsidRPr="002517E4" w14:paraId="0A152768" w14:textId="77777777" w:rsidTr="00FD3F5B">
        <w:tc>
          <w:tcPr>
            <w:tcW w:w="2660" w:type="dxa"/>
          </w:tcPr>
          <w:p w14:paraId="707A61FC" w14:textId="77777777" w:rsidR="00DC63C4" w:rsidRPr="00FD3F5B" w:rsidRDefault="00DC63C4">
            <w:pPr>
              <w:rPr>
                <w:sz w:val="22"/>
              </w:rPr>
            </w:pPr>
            <w:r w:rsidRPr="00FD3F5B">
              <w:rPr>
                <w:sz w:val="22"/>
              </w:rPr>
              <w:t>Geslacht</w:t>
            </w:r>
          </w:p>
        </w:tc>
        <w:sdt>
          <w:sdtPr>
            <w:rPr>
              <w:sz w:val="24"/>
              <w:szCs w:val="24"/>
            </w:rPr>
            <w:id w:val="3104763"/>
            <w:lock w:val="sdtLocked"/>
            <w:placeholder>
              <w:docPart w:val="63369076F35A4EDC950CE45EA921ED30"/>
            </w:placeholder>
            <w:showingPlcHdr/>
            <w:dropDownList>
              <w:listItem w:value="Kies een item."/>
              <w:listItem w:displayText="M" w:value="M"/>
              <w:listItem w:displayText="V" w:value="V"/>
            </w:dropDownList>
          </w:sdtPr>
          <w:sdtEndPr/>
          <w:sdtContent>
            <w:tc>
              <w:tcPr>
                <w:tcW w:w="6172" w:type="dxa"/>
              </w:tcPr>
              <w:p w14:paraId="220DE4F4" w14:textId="77777777" w:rsidR="00DC63C4" w:rsidRPr="002517E4" w:rsidRDefault="001B6718">
                <w:pPr>
                  <w:rPr>
                    <w:sz w:val="24"/>
                    <w:szCs w:val="24"/>
                  </w:rPr>
                </w:pPr>
                <w:r w:rsidRPr="008734D7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  <w:bookmarkStart w:id="0" w:name="_GoBack"/>
        <w:bookmarkEnd w:id="0"/>
      </w:tr>
    </w:tbl>
    <w:p w14:paraId="68956E30" w14:textId="77777777" w:rsidR="00DC63C4" w:rsidRPr="002517E4" w:rsidRDefault="00DC63C4" w:rsidP="002517E4">
      <w:pPr>
        <w:spacing w:after="0"/>
        <w:rPr>
          <w:szCs w:val="20"/>
        </w:rPr>
      </w:pPr>
    </w:p>
    <w:p w14:paraId="47B10420" w14:textId="44EE0A05" w:rsidR="00464BD5" w:rsidRPr="002517E4" w:rsidRDefault="00464BD5">
      <w:r w:rsidRPr="002517E4">
        <w:t>GROEP:</w:t>
      </w:r>
      <w:r w:rsidR="00234EBF">
        <w:t xml:space="preserve"> (</w:t>
      </w:r>
      <w:r w:rsidR="00234EBF" w:rsidRPr="00234EBF">
        <w:rPr>
          <w:b/>
        </w:rPr>
        <w:t>juiste groep aanduiden in te vullen door hoofdtrainer</w:t>
      </w:r>
      <w:r w:rsidR="00234EBF">
        <w:t>)</w:t>
      </w:r>
    </w:p>
    <w:p w14:paraId="6CF80D8C" w14:textId="77777777" w:rsidR="00464BD5" w:rsidRPr="002517E4" w:rsidRDefault="00464BD5" w:rsidP="002517E4">
      <w:pPr>
        <w:tabs>
          <w:tab w:val="left" w:pos="1701"/>
        </w:tabs>
      </w:pPr>
      <w:r w:rsidRPr="002517E4">
        <w:t>Zwemschool:</w:t>
      </w:r>
      <w:r w:rsidR="002517E4">
        <w:tab/>
      </w:r>
      <w:sdt>
        <w:sdtPr>
          <w:id w:val="3582753"/>
          <w:lock w:val="sdtLocked"/>
          <w:placeholder>
            <w:docPart w:val="A47C43099E954D8380CAAC4BB9CE9DFD"/>
          </w:placeholder>
          <w:showingPlcHdr/>
          <w:dropDownList>
            <w:listItem w:displayText="mini" w:value="mini"/>
            <w:listItem w:displayText="oranje" w:value="oranje"/>
            <w:listItem w:displayText="groen" w:value="groen"/>
            <w:listItem w:displayText="roos" w:value="roos"/>
            <w:listItem w:displayText="blauw" w:value="blauw"/>
          </w:dropDownList>
        </w:sdtPr>
        <w:sdtEndPr/>
        <w:sdtContent>
          <w:r w:rsidR="004D347B" w:rsidRPr="002517E4">
            <w:rPr>
              <w:rStyle w:val="Tekstvantijdelijkeaanduiding"/>
            </w:rPr>
            <w:t>Kies een item.</w:t>
          </w:r>
        </w:sdtContent>
      </w:sdt>
    </w:p>
    <w:p w14:paraId="032CB078" w14:textId="77777777" w:rsidR="00464BD5" w:rsidRPr="002517E4" w:rsidRDefault="00464BD5" w:rsidP="002517E4">
      <w:pPr>
        <w:tabs>
          <w:tab w:val="left" w:pos="1701"/>
        </w:tabs>
      </w:pPr>
      <w:r w:rsidRPr="002517E4">
        <w:t>Competitie:</w:t>
      </w:r>
      <w:r w:rsidR="002517E4">
        <w:tab/>
      </w:r>
      <w:sdt>
        <w:sdtPr>
          <w:id w:val="3582754"/>
          <w:lock w:val="sdtLocked"/>
          <w:placeholder>
            <w:docPart w:val="834342A949DD4B4195DDA65E6B27C6BF"/>
          </w:placeholder>
          <w:showingPlcHdr/>
          <w:dropDownList>
            <w:listItem w:value="Kies een item."/>
            <w:listItem w:displayText="zonder vergunning" w:value="zonder vergunning"/>
            <w:listItem w:displayText="met vergunning" w:value="met vergunning"/>
          </w:dropDownList>
        </w:sdtPr>
        <w:sdtEndPr/>
        <w:sdtContent>
          <w:r w:rsidR="001B6718" w:rsidRPr="005200BE">
            <w:rPr>
              <w:rStyle w:val="Tekstvantijdelijkeaanduiding"/>
              <w:szCs w:val="20"/>
            </w:rPr>
            <w:t>Kies een item.</w:t>
          </w:r>
        </w:sdtContent>
      </w:sdt>
    </w:p>
    <w:p w14:paraId="647AA1C4" w14:textId="77777777" w:rsidR="005200BE" w:rsidRPr="002517E4" w:rsidRDefault="005200BE" w:rsidP="002517E4">
      <w:pPr>
        <w:spacing w:after="0"/>
      </w:pPr>
    </w:p>
    <w:p w14:paraId="4F9CC28F" w14:textId="77777777" w:rsidR="00464BD5" w:rsidRPr="002517E4" w:rsidRDefault="00464BD5">
      <w:r w:rsidRPr="002517E4">
        <w:rPr>
          <w:b/>
        </w:rPr>
        <w:t>CONTACTPERSONEN</w:t>
      </w:r>
    </w:p>
    <w:p w14:paraId="4BE0B713" w14:textId="77777777" w:rsidR="00464BD5" w:rsidRPr="002517E4" w:rsidRDefault="00464BD5" w:rsidP="002517E4">
      <w:pPr>
        <w:tabs>
          <w:tab w:val="left" w:pos="3686"/>
        </w:tabs>
      </w:pPr>
      <w:r w:rsidRPr="002517E4">
        <w:t>Telefoon of GSM nummer(*):</w:t>
      </w:r>
      <w:r w:rsidR="002517E4">
        <w:tab/>
      </w:r>
      <w:sdt>
        <w:sdtPr>
          <w:id w:val="3104753"/>
          <w:lock w:val="sdtLocked"/>
          <w:placeholder>
            <w:docPart w:val="1BCF7996A7E14300B099A9532ED6EF62"/>
          </w:placeholder>
          <w:showingPlcHdr/>
          <w:text/>
        </w:sdtPr>
        <w:sdtEndPr/>
        <w:sdtContent>
          <w:r w:rsidR="001B6718" w:rsidRPr="005200BE">
            <w:rPr>
              <w:rStyle w:val="Tekstvantijdelijkeaanduiding"/>
              <w:szCs w:val="20"/>
            </w:rPr>
            <w:t>Klik hier als u tekst wilt invoeren.</w:t>
          </w:r>
        </w:sdtContent>
      </w:sdt>
    </w:p>
    <w:p w14:paraId="06DC268D" w14:textId="77777777" w:rsidR="00464BD5" w:rsidRPr="002517E4" w:rsidRDefault="00464BD5" w:rsidP="002517E4">
      <w:pPr>
        <w:tabs>
          <w:tab w:val="left" w:pos="3686"/>
        </w:tabs>
      </w:pPr>
      <w:r w:rsidRPr="002517E4">
        <w:t>Verwantschap met het lid:</w:t>
      </w:r>
      <w:r w:rsidR="002517E4">
        <w:tab/>
      </w:r>
      <w:sdt>
        <w:sdtPr>
          <w:id w:val="3582755"/>
          <w:lock w:val="sdtLocked"/>
          <w:placeholder>
            <w:docPart w:val="6EF723E8DC6C41EFA2807951383A8523"/>
          </w:placeholder>
          <w:showingPlcHdr/>
          <w:dropDownList>
            <w:listItem w:value="Kies een item."/>
            <w:listItem w:displayText="moeder" w:value="moeder"/>
            <w:listItem w:displayText="vader" w:value="vader"/>
            <w:listItem w:displayText="andere" w:value="andere"/>
          </w:dropDownList>
        </w:sdtPr>
        <w:sdtEndPr/>
        <w:sdtContent>
          <w:r w:rsidR="001B6718" w:rsidRPr="005200BE">
            <w:rPr>
              <w:rStyle w:val="Tekstvantijdelijkeaanduiding"/>
              <w:szCs w:val="20"/>
            </w:rPr>
            <w:t>Kies een item.</w:t>
          </w:r>
        </w:sdtContent>
      </w:sdt>
    </w:p>
    <w:p w14:paraId="46BFB01C" w14:textId="77777777" w:rsidR="00464BD5" w:rsidRPr="002517E4" w:rsidRDefault="00464BD5" w:rsidP="002517E4">
      <w:pPr>
        <w:tabs>
          <w:tab w:val="left" w:pos="3686"/>
        </w:tabs>
      </w:pPr>
      <w:r w:rsidRPr="002517E4">
        <w:t>Telefoon of GSM nummer:</w:t>
      </w:r>
      <w:r w:rsidR="002517E4">
        <w:tab/>
      </w:r>
      <w:sdt>
        <w:sdtPr>
          <w:id w:val="3104754"/>
          <w:lock w:val="sdtLocked"/>
          <w:placeholder>
            <w:docPart w:val="6EA494DDEC5242D393F435395B677473"/>
          </w:placeholder>
          <w:showingPlcHdr/>
          <w:text/>
        </w:sdtPr>
        <w:sdtEndPr/>
        <w:sdtContent>
          <w:r w:rsidR="001B6718" w:rsidRPr="005200BE">
            <w:rPr>
              <w:rStyle w:val="Tekstvantijdelijkeaanduiding"/>
              <w:szCs w:val="20"/>
            </w:rPr>
            <w:t>Klik hier als u tekst wilt invoeren.</w:t>
          </w:r>
        </w:sdtContent>
      </w:sdt>
    </w:p>
    <w:p w14:paraId="42D4078D" w14:textId="77777777" w:rsidR="00464BD5" w:rsidRPr="002517E4" w:rsidRDefault="00464BD5" w:rsidP="002517E4">
      <w:pPr>
        <w:tabs>
          <w:tab w:val="left" w:pos="3686"/>
        </w:tabs>
      </w:pPr>
      <w:r w:rsidRPr="002517E4">
        <w:t>Verwantschap met het lid:</w:t>
      </w:r>
      <w:r w:rsidR="002517E4">
        <w:tab/>
      </w:r>
      <w:sdt>
        <w:sdtPr>
          <w:id w:val="3582756"/>
          <w:lock w:val="sdtLocked"/>
          <w:placeholder>
            <w:docPart w:val="7B264F884DAB4AEF894AF95916CE1FE4"/>
          </w:placeholder>
          <w:showingPlcHdr/>
          <w:dropDownList>
            <w:listItem w:value="Kies een item."/>
            <w:listItem w:displayText="moeder" w:value="moeder"/>
            <w:listItem w:displayText="vader" w:value="vader"/>
            <w:listItem w:displayText="andere" w:value="andere"/>
          </w:dropDownList>
        </w:sdtPr>
        <w:sdtEndPr/>
        <w:sdtContent>
          <w:r w:rsidR="001B6718" w:rsidRPr="005200BE">
            <w:rPr>
              <w:rStyle w:val="Tekstvantijdelijkeaanduiding"/>
              <w:szCs w:val="20"/>
            </w:rPr>
            <w:t>Kies een item.</w:t>
          </w:r>
        </w:sdtContent>
      </w:sdt>
    </w:p>
    <w:p w14:paraId="5B327CD8" w14:textId="77777777" w:rsidR="005200BE" w:rsidRPr="002517E4" w:rsidRDefault="005200BE" w:rsidP="002517E4">
      <w:pPr>
        <w:spacing w:after="0"/>
      </w:pPr>
    </w:p>
    <w:p w14:paraId="3AEC5564" w14:textId="77777777" w:rsidR="00464BD5" w:rsidRPr="002517E4" w:rsidRDefault="00464BD5">
      <w:r w:rsidRPr="002517E4">
        <w:t>E-mailadres(sen) voor het versturen van informatie i</w:t>
      </w:r>
      <w:r w:rsidR="002517E4">
        <w:t>.</w:t>
      </w:r>
      <w:r w:rsidRPr="002517E4">
        <w:t>v</w:t>
      </w:r>
      <w:r w:rsidR="002517E4">
        <w:t>.</w:t>
      </w:r>
      <w:r w:rsidRPr="002517E4">
        <w:t>m</w:t>
      </w:r>
      <w:r w:rsidR="002517E4">
        <w:t>.</w:t>
      </w:r>
      <w:r w:rsidRPr="002517E4">
        <w:t xml:space="preserve"> OZEKA:</w:t>
      </w:r>
    </w:p>
    <w:p w14:paraId="1794BEE3" w14:textId="77777777" w:rsidR="00464BD5" w:rsidRPr="002517E4" w:rsidRDefault="00464BD5" w:rsidP="002517E4">
      <w:pPr>
        <w:tabs>
          <w:tab w:val="left" w:pos="2268"/>
        </w:tabs>
      </w:pPr>
      <w:r w:rsidRPr="002517E4">
        <w:t>e-mailadres 1 (*):</w:t>
      </w:r>
      <w:r w:rsidR="002517E4">
        <w:tab/>
      </w:r>
      <w:sdt>
        <w:sdtPr>
          <w:id w:val="3104755"/>
          <w:lock w:val="sdtLocked"/>
          <w:placeholder>
            <w:docPart w:val="1E4D1087A8194F788AB65E92CB269F69"/>
          </w:placeholder>
          <w:showingPlcHdr/>
          <w:text/>
        </w:sdtPr>
        <w:sdtEndPr/>
        <w:sdtContent>
          <w:r w:rsidR="001B6718" w:rsidRPr="005200BE">
            <w:rPr>
              <w:rStyle w:val="Tekstvantijdelijkeaanduiding"/>
              <w:szCs w:val="20"/>
            </w:rPr>
            <w:t>Klik hier als u tekst wilt invoeren.</w:t>
          </w:r>
        </w:sdtContent>
      </w:sdt>
    </w:p>
    <w:p w14:paraId="406BD0F9" w14:textId="77777777" w:rsidR="00464BD5" w:rsidRPr="002517E4" w:rsidRDefault="00464BD5" w:rsidP="002517E4">
      <w:pPr>
        <w:tabs>
          <w:tab w:val="left" w:pos="2268"/>
        </w:tabs>
      </w:pPr>
      <w:r w:rsidRPr="002517E4">
        <w:t>e-mailadres 2:</w:t>
      </w:r>
      <w:r w:rsidR="002517E4">
        <w:tab/>
      </w:r>
      <w:sdt>
        <w:sdtPr>
          <w:id w:val="3104756"/>
          <w:lock w:val="sdtLocked"/>
          <w:placeholder>
            <w:docPart w:val="A4B8C4A90CF840B38FDAD1EB2FA407DB"/>
          </w:placeholder>
          <w:showingPlcHdr/>
          <w:text/>
        </w:sdtPr>
        <w:sdtEndPr/>
        <w:sdtContent>
          <w:r w:rsidR="00507CEC" w:rsidRPr="002517E4">
            <w:rPr>
              <w:rStyle w:val="Tekstvantijdelijkeaanduiding"/>
            </w:rPr>
            <w:t>Klik hier als u tekst wilt invoeren.</w:t>
          </w:r>
        </w:sdtContent>
      </w:sdt>
    </w:p>
    <w:p w14:paraId="033CB761" w14:textId="77777777" w:rsidR="005200BE" w:rsidRPr="002517E4" w:rsidRDefault="005200BE" w:rsidP="002517E4">
      <w:pPr>
        <w:spacing w:after="0"/>
      </w:pPr>
    </w:p>
    <w:p w14:paraId="4B53AC53" w14:textId="77777777" w:rsidR="009401AE" w:rsidRPr="002517E4" w:rsidRDefault="009401AE">
      <w:r w:rsidRPr="002517E4">
        <w:t xml:space="preserve">Indien gescheiden briefwisseling graag </w:t>
      </w:r>
      <w:r w:rsidR="002517E4">
        <w:t>tweede</w:t>
      </w:r>
      <w:r w:rsidRPr="002517E4">
        <w:t xml:space="preserve"> adres doorgeven:</w:t>
      </w:r>
    </w:p>
    <w:sdt>
      <w:sdtPr>
        <w:id w:val="3104757"/>
        <w:lock w:val="sdtLocked"/>
        <w:placeholder>
          <w:docPart w:val="A6578E991F524121B3AB4B6FF778A221"/>
        </w:placeholder>
        <w:showingPlcHdr/>
        <w:text/>
      </w:sdtPr>
      <w:sdtEndPr/>
      <w:sdtContent>
        <w:p w14:paraId="6406CCCF" w14:textId="77777777" w:rsidR="009401AE" w:rsidRPr="002517E4" w:rsidRDefault="00507CEC">
          <w:r w:rsidRPr="002517E4">
            <w:rPr>
              <w:rStyle w:val="Tekstvantijdelijkeaanduiding"/>
            </w:rPr>
            <w:t>Klik hier als u tekst wilt invoeren.</w:t>
          </w:r>
        </w:p>
      </w:sdtContent>
    </w:sdt>
    <w:p w14:paraId="73EC1E2D" w14:textId="77777777" w:rsidR="00464BD5" w:rsidRPr="002517E4" w:rsidRDefault="00464BD5">
      <w:r w:rsidRPr="002517E4">
        <w:t>Eventuele aandachtspunten bij uw kind:</w:t>
      </w:r>
    </w:p>
    <w:sdt>
      <w:sdtPr>
        <w:id w:val="3104758"/>
        <w:lock w:val="sdtLocked"/>
        <w:placeholder>
          <w:docPart w:val="B71E255065CA43239FAE1459A0837D8D"/>
        </w:placeholder>
        <w:showingPlcHdr/>
        <w:text/>
      </w:sdtPr>
      <w:sdtEndPr/>
      <w:sdtContent>
        <w:p w14:paraId="444EA3A7" w14:textId="77777777" w:rsidR="00464BD5" w:rsidRDefault="00507CEC">
          <w:r w:rsidRPr="002517E4">
            <w:rPr>
              <w:rStyle w:val="Tekstvantijdelijkeaanduiding"/>
            </w:rPr>
            <w:t>Klik hier als u tekst wilt invoeren.</w:t>
          </w:r>
        </w:p>
      </w:sdtContent>
    </w:sdt>
    <w:p w14:paraId="17E90886" w14:textId="77777777" w:rsidR="00FD3F5B" w:rsidRPr="002517E4" w:rsidRDefault="00FD3F5B"/>
    <w:p w14:paraId="61F8C1C3" w14:textId="77777777" w:rsidR="00FD3F5B" w:rsidRPr="002517E4" w:rsidRDefault="00FD3F5B" w:rsidP="00FD3F5B">
      <w:r w:rsidRPr="002517E4">
        <w:t>Betaling van het lidgeld uitsluitend per overschrijving  naar volgende rekening:</w:t>
      </w:r>
    </w:p>
    <w:p w14:paraId="1F2E41D0" w14:textId="77777777" w:rsidR="00FD3F5B" w:rsidRPr="002517E4" w:rsidRDefault="00FD3F5B" w:rsidP="00FD3F5B">
      <w:r w:rsidRPr="002517E4">
        <w:t>IBAN: BE14 7338 5806 7383</w:t>
      </w:r>
    </w:p>
    <w:p w14:paraId="4C9F9896" w14:textId="77777777" w:rsidR="00FD3F5B" w:rsidRPr="002517E4" w:rsidRDefault="00FD3F5B" w:rsidP="00FD3F5B">
      <w:r w:rsidRPr="002517E4">
        <w:t>BIC: KREDBEBB</w:t>
      </w:r>
    </w:p>
    <w:p w14:paraId="21AD8C09" w14:textId="77777777" w:rsidR="00FD3F5B" w:rsidRPr="002517E4" w:rsidRDefault="00FD3F5B" w:rsidP="00FD3F5B">
      <w:r w:rsidRPr="002517E4">
        <w:t>Begunstigde: OZEKA</w:t>
      </w:r>
    </w:p>
    <w:p w14:paraId="19E1EB12" w14:textId="77777777" w:rsidR="00FD3F5B" w:rsidRDefault="00FD3F5B" w:rsidP="00FD3F5B">
      <w:r w:rsidRPr="002517E4">
        <w:t xml:space="preserve">Mededeling: LIDGELD + </w:t>
      </w:r>
      <w:r>
        <w:t>voor</w:t>
      </w:r>
      <w:r w:rsidRPr="002517E4">
        <w:t xml:space="preserve">naam </w:t>
      </w:r>
      <w:r>
        <w:t xml:space="preserve">en naam </w:t>
      </w:r>
      <w:r w:rsidRPr="002517E4">
        <w:t>lid</w:t>
      </w:r>
    </w:p>
    <w:p w14:paraId="0B03D50E" w14:textId="77777777" w:rsidR="00FD3F5B" w:rsidRPr="002517E4" w:rsidRDefault="00FD3F5B" w:rsidP="00FD3F5B"/>
    <w:p w14:paraId="2D112073" w14:textId="77777777" w:rsidR="003E42F4" w:rsidRPr="003E42F4" w:rsidRDefault="003E42F4" w:rsidP="003E42F4">
      <w:pPr>
        <w:rPr>
          <w:b/>
        </w:rPr>
      </w:pPr>
      <w:r w:rsidRPr="003E42F4">
        <w:rPr>
          <w:b/>
        </w:rPr>
        <w:t>Opmerking</w:t>
      </w:r>
    </w:p>
    <w:p w14:paraId="0516B59F" w14:textId="77777777" w:rsidR="003E42F4" w:rsidRDefault="00DF2999" w:rsidP="00FD3F5B">
      <w:pPr>
        <w:ind w:left="567" w:hanging="567"/>
      </w:pPr>
      <w:r>
        <w:fldChar w:fldCharType="begin">
          <w:ffData>
            <w:name w:val="Selectievakje1"/>
            <w:enabled/>
            <w:calcOnExit w:val="0"/>
            <w:checkBox>
              <w:sizeAuto/>
              <w:default w:val="0"/>
              <w:checked/>
            </w:checkBox>
          </w:ffData>
        </w:fldChar>
      </w:r>
      <w:bookmarkStart w:id="1" w:name="Selectievakje1"/>
      <w:r w:rsidR="003E42F4">
        <w:instrText xml:space="preserve"> FORMCHECKBOX </w:instrText>
      </w:r>
      <w:r>
        <w:fldChar w:fldCharType="end"/>
      </w:r>
      <w:bookmarkEnd w:id="1"/>
      <w:r w:rsidR="00FD3F5B">
        <w:t>(*)</w:t>
      </w:r>
      <w:r w:rsidR="003E42F4">
        <w:tab/>
        <w:t>Ik heb kennisgenomen van de gedragscode en het huishoudelijk reglement en engageer mij om deze code en het reglement na te leven.</w:t>
      </w:r>
    </w:p>
    <w:p w14:paraId="53424012" w14:textId="77777777" w:rsidR="00FD3F5B" w:rsidRDefault="00FD3F5B" w:rsidP="00303AC1"/>
    <w:p w14:paraId="2FA0CBEE" w14:textId="77777777" w:rsidR="00FD3F5B" w:rsidRPr="002517E4" w:rsidRDefault="00FD3F5B" w:rsidP="00303AC1">
      <w:r w:rsidRPr="002517E4">
        <w:t>(*) VERPLICHT VELD</w:t>
      </w:r>
    </w:p>
    <w:p w14:paraId="46BC37B0" w14:textId="77777777" w:rsidR="00FD3F5B" w:rsidRDefault="00FD3F5B" w:rsidP="00FD3F5B">
      <w:pPr>
        <w:tabs>
          <w:tab w:val="left" w:pos="567"/>
        </w:tabs>
        <w:ind w:left="567" w:hanging="567"/>
      </w:pPr>
    </w:p>
    <w:p w14:paraId="7B034013" w14:textId="46BE0613" w:rsidR="00234EBF" w:rsidRPr="00FD3F5B" w:rsidRDefault="00234EBF" w:rsidP="00FD3F5B">
      <w:pPr>
        <w:tabs>
          <w:tab w:val="left" w:pos="567"/>
        </w:tabs>
        <w:ind w:left="567" w:hanging="567"/>
      </w:pPr>
      <w:r>
        <w:t>Handtekening</w:t>
      </w:r>
    </w:p>
    <w:sectPr w:rsidR="00234EBF" w:rsidRPr="00FD3F5B" w:rsidSect="00FD252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7E4CCB" w14:textId="77777777" w:rsidR="00CF3AD0" w:rsidRDefault="00CF3AD0" w:rsidP="000530AC">
      <w:pPr>
        <w:spacing w:after="0"/>
      </w:pPr>
      <w:r>
        <w:separator/>
      </w:r>
    </w:p>
  </w:endnote>
  <w:endnote w:type="continuationSeparator" w:id="0">
    <w:p w14:paraId="4928C2A4" w14:textId="77777777" w:rsidR="00CF3AD0" w:rsidRDefault="00CF3AD0" w:rsidP="000530A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873E6DC" w14:textId="77777777" w:rsidR="000530AC" w:rsidRDefault="000530AC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54F3143" w14:textId="77777777" w:rsidR="000530AC" w:rsidRDefault="000530AC">
    <w:pPr>
      <w:pStyle w:val="Voetteks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448C72" w14:textId="77777777" w:rsidR="000530AC" w:rsidRDefault="000530AC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B126B1" w14:textId="77777777" w:rsidR="00CF3AD0" w:rsidRDefault="00CF3AD0" w:rsidP="000530AC">
      <w:pPr>
        <w:spacing w:after="0"/>
      </w:pPr>
      <w:r>
        <w:separator/>
      </w:r>
    </w:p>
  </w:footnote>
  <w:footnote w:type="continuationSeparator" w:id="0">
    <w:p w14:paraId="61B124AC" w14:textId="77777777" w:rsidR="00CF3AD0" w:rsidRDefault="00CF3AD0" w:rsidP="000530A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CFB1B96" w14:textId="77777777" w:rsidR="000530AC" w:rsidRDefault="00766072">
    <w:pPr>
      <w:pStyle w:val="Koptekst"/>
    </w:pPr>
    <w:r>
      <w:rPr>
        <w:noProof/>
        <w:lang w:eastAsia="nl-BE"/>
      </w:rPr>
      <w:pict w14:anchorId="54593E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18844" o:spid="_x0000_s2053" type="#_x0000_t75" style="position:absolute;margin-left:0;margin-top:0;width:607.1pt;height:868.3pt;z-index:-251657216;mso-position-horizontal:center;mso-position-horizontal-relative:margin;mso-position-vertical:center;mso-position-vertical-relative:margin" o:allowincell="f">
          <v:imagedata r:id="rId1" o:title="briefpapier OZEKA huisstijl versie 20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CDD784E" w14:textId="77777777" w:rsidR="000530AC" w:rsidRDefault="00766072">
    <w:pPr>
      <w:pStyle w:val="Koptekst"/>
    </w:pPr>
    <w:r>
      <w:rPr>
        <w:noProof/>
        <w:lang w:eastAsia="nl-BE"/>
      </w:rPr>
      <w:pict w14:anchorId="7EAF62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18845" o:spid="_x0000_s2054" type="#_x0000_t75" style="position:absolute;margin-left:0;margin-top:0;width:607.1pt;height:868.3pt;z-index:-251656192;mso-position-horizontal:center;mso-position-horizontal-relative:margin;mso-position-vertical:center;mso-position-vertical-relative:margin" o:allowincell="f">
          <v:imagedata r:id="rId1" o:title="briefpapier OZEKA huisstijl versie 201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A323C66" w14:textId="77777777" w:rsidR="000530AC" w:rsidRDefault="00766072">
    <w:pPr>
      <w:pStyle w:val="Koptekst"/>
    </w:pPr>
    <w:r>
      <w:rPr>
        <w:noProof/>
        <w:lang w:eastAsia="nl-BE"/>
      </w:rPr>
      <w:pict w14:anchorId="29535B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18843" o:spid="_x0000_s2052" type="#_x0000_t75" style="position:absolute;margin-left:0;margin-top:0;width:607.1pt;height:868.3pt;z-index:-251658240;mso-position-horizontal:center;mso-position-horizontal-relative:margin;mso-position-vertical:center;mso-position-vertical-relative:margin" o:allowincell="f">
          <v:imagedata r:id="rId1" o:title="briefpapier OZEKA huisstijl versie 201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D67F3"/>
    <w:multiLevelType w:val="hybridMultilevel"/>
    <w:tmpl w:val="2286E862"/>
    <w:lvl w:ilvl="0" w:tplc="EE82B8D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CC3E37"/>
    <w:multiLevelType w:val="hybridMultilevel"/>
    <w:tmpl w:val="B9AA52F6"/>
    <w:lvl w:ilvl="0" w:tplc="55F28A4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cumentProtection w:edit="forms" w:formatting="1" w:enforcement="0"/>
  <w:defaultTabStop w:val="709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CEC"/>
    <w:rsid w:val="000530AC"/>
    <w:rsid w:val="001B6718"/>
    <w:rsid w:val="001F29D1"/>
    <w:rsid w:val="00234EBF"/>
    <w:rsid w:val="00237F6D"/>
    <w:rsid w:val="002517E4"/>
    <w:rsid w:val="00303AC1"/>
    <w:rsid w:val="003B3134"/>
    <w:rsid w:val="003E42F4"/>
    <w:rsid w:val="004368EB"/>
    <w:rsid w:val="00450691"/>
    <w:rsid w:val="004560B5"/>
    <w:rsid w:val="00464BD5"/>
    <w:rsid w:val="004D347B"/>
    <w:rsid w:val="00507CEC"/>
    <w:rsid w:val="005200BE"/>
    <w:rsid w:val="0057780E"/>
    <w:rsid w:val="005C3216"/>
    <w:rsid w:val="00601EC0"/>
    <w:rsid w:val="00624E57"/>
    <w:rsid w:val="00766072"/>
    <w:rsid w:val="007725ED"/>
    <w:rsid w:val="007A2271"/>
    <w:rsid w:val="007C239F"/>
    <w:rsid w:val="009401AE"/>
    <w:rsid w:val="00961A41"/>
    <w:rsid w:val="00A4706B"/>
    <w:rsid w:val="00B5104D"/>
    <w:rsid w:val="00C34641"/>
    <w:rsid w:val="00CF3AD0"/>
    <w:rsid w:val="00D65FF6"/>
    <w:rsid w:val="00D93AFF"/>
    <w:rsid w:val="00DC63C4"/>
    <w:rsid w:val="00DE5A04"/>
    <w:rsid w:val="00DF2999"/>
    <w:rsid w:val="00F339FF"/>
    <w:rsid w:val="00FD2527"/>
    <w:rsid w:val="00FD2876"/>
    <w:rsid w:val="00FD3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4:docId w14:val="7D1A76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FD3F5B"/>
    <w:pPr>
      <w:spacing w:after="40" w:line="240" w:lineRule="auto"/>
    </w:pPr>
    <w:rPr>
      <w:rFonts w:ascii="Tahoma" w:hAnsi="Tahoma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C6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Normaal"/>
    <w:uiPriority w:val="34"/>
    <w:qFormat/>
    <w:rsid w:val="00464BD5"/>
    <w:pPr>
      <w:ind w:left="720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507CEC"/>
    <w:rPr>
      <w:color w:val="808080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507CEC"/>
    <w:pPr>
      <w:spacing w:after="0"/>
    </w:pPr>
    <w:rPr>
      <w:rFonts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07CEC"/>
    <w:rPr>
      <w:rFonts w:ascii="Tahoma" w:hAnsi="Tahoma" w:cs="Tahoma"/>
      <w:sz w:val="16"/>
      <w:szCs w:val="16"/>
    </w:rPr>
  </w:style>
  <w:style w:type="paragraph" w:styleId="Koptekst">
    <w:name w:val="header"/>
    <w:basedOn w:val="Normaal"/>
    <w:link w:val="KoptekstTeken"/>
    <w:uiPriority w:val="99"/>
    <w:unhideWhenUsed/>
    <w:rsid w:val="000530AC"/>
    <w:pPr>
      <w:tabs>
        <w:tab w:val="center" w:pos="4536"/>
        <w:tab w:val="right" w:pos="9072"/>
      </w:tabs>
      <w:spacing w:after="0"/>
    </w:pPr>
  </w:style>
  <w:style w:type="character" w:customStyle="1" w:styleId="KoptekstTeken">
    <w:name w:val="Koptekst Teken"/>
    <w:basedOn w:val="Standaardalinea-lettertype"/>
    <w:link w:val="Koptekst"/>
    <w:uiPriority w:val="99"/>
    <w:rsid w:val="000530AC"/>
  </w:style>
  <w:style w:type="paragraph" w:styleId="Voettekst">
    <w:name w:val="footer"/>
    <w:basedOn w:val="Normaal"/>
    <w:link w:val="VoettekstTeken"/>
    <w:uiPriority w:val="99"/>
    <w:unhideWhenUsed/>
    <w:rsid w:val="000530AC"/>
    <w:pPr>
      <w:tabs>
        <w:tab w:val="center" w:pos="4536"/>
        <w:tab w:val="right" w:pos="9072"/>
      </w:tabs>
      <w:spacing w:after="0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0530A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FD3F5B"/>
    <w:pPr>
      <w:spacing w:after="40" w:line="240" w:lineRule="auto"/>
    </w:pPr>
    <w:rPr>
      <w:rFonts w:ascii="Tahoma" w:hAnsi="Tahoma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C6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Normaal"/>
    <w:uiPriority w:val="34"/>
    <w:qFormat/>
    <w:rsid w:val="00464BD5"/>
    <w:pPr>
      <w:ind w:left="720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507CEC"/>
    <w:rPr>
      <w:color w:val="808080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507CEC"/>
    <w:pPr>
      <w:spacing w:after="0"/>
    </w:pPr>
    <w:rPr>
      <w:rFonts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07CEC"/>
    <w:rPr>
      <w:rFonts w:ascii="Tahoma" w:hAnsi="Tahoma" w:cs="Tahoma"/>
      <w:sz w:val="16"/>
      <w:szCs w:val="16"/>
    </w:rPr>
  </w:style>
  <w:style w:type="paragraph" w:styleId="Koptekst">
    <w:name w:val="header"/>
    <w:basedOn w:val="Normaal"/>
    <w:link w:val="KoptekstTeken"/>
    <w:uiPriority w:val="99"/>
    <w:unhideWhenUsed/>
    <w:rsid w:val="000530AC"/>
    <w:pPr>
      <w:tabs>
        <w:tab w:val="center" w:pos="4536"/>
        <w:tab w:val="right" w:pos="9072"/>
      </w:tabs>
      <w:spacing w:after="0"/>
    </w:pPr>
  </w:style>
  <w:style w:type="character" w:customStyle="1" w:styleId="KoptekstTeken">
    <w:name w:val="Koptekst Teken"/>
    <w:basedOn w:val="Standaardalinea-lettertype"/>
    <w:link w:val="Koptekst"/>
    <w:uiPriority w:val="99"/>
    <w:rsid w:val="000530AC"/>
  </w:style>
  <w:style w:type="paragraph" w:styleId="Voettekst">
    <w:name w:val="footer"/>
    <w:basedOn w:val="Normaal"/>
    <w:link w:val="VoettekstTeken"/>
    <w:uiPriority w:val="99"/>
    <w:unhideWhenUsed/>
    <w:rsid w:val="000530AC"/>
    <w:pPr>
      <w:tabs>
        <w:tab w:val="center" w:pos="4536"/>
        <w:tab w:val="right" w:pos="9072"/>
      </w:tabs>
      <w:spacing w:after="0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0530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glossaryDocument" Target="glossary/document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mie\Desktop\Inlichtingenformulier%20OZEKA%202014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07BC5D96FE541C1855952F51232196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D93CA27-DA14-4EDA-921C-B480049FB157}"/>
      </w:docPartPr>
      <w:docPartBody>
        <w:p w:rsidR="00FA2745" w:rsidRDefault="00732656" w:rsidP="00732656">
          <w:pPr>
            <w:pStyle w:val="707BC5D96FE541C1855952F51232196B2"/>
          </w:pPr>
          <w:r w:rsidRPr="008734D7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E5CE65170AF9419CB2B72EF1121BA35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95AAEC4-1A82-4725-AED4-0352F775F48B}"/>
      </w:docPartPr>
      <w:docPartBody>
        <w:p w:rsidR="00FA2745" w:rsidRDefault="00732656" w:rsidP="00732656">
          <w:pPr>
            <w:pStyle w:val="E5CE65170AF9419CB2B72EF1121BA3592"/>
          </w:pPr>
          <w:r w:rsidRPr="008734D7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5807FD47D68C4CE1B3204DE0F21A4FB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A9B8084-56BC-4DA1-9194-68B66EE5B105}"/>
      </w:docPartPr>
      <w:docPartBody>
        <w:p w:rsidR="00FA2745" w:rsidRDefault="00732656" w:rsidP="00732656">
          <w:pPr>
            <w:pStyle w:val="5807FD47D68C4CE1B3204DE0F21A4FB62"/>
          </w:pPr>
          <w:r w:rsidRPr="008734D7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16EC0E58259B4B72867F6F7A830E739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915B686-2912-4BE2-BF98-193232C7EFFE}"/>
      </w:docPartPr>
      <w:docPartBody>
        <w:p w:rsidR="00FA2745" w:rsidRDefault="00732656" w:rsidP="00732656">
          <w:pPr>
            <w:pStyle w:val="16EC0E58259B4B72867F6F7A830E739F2"/>
          </w:pPr>
          <w:r w:rsidRPr="008734D7">
            <w:rPr>
              <w:rStyle w:val="Tekstvantijdelijkeaanduiding"/>
            </w:rPr>
            <w:t>Klik hier als u een datum wilt invoeren.</w:t>
          </w:r>
        </w:p>
      </w:docPartBody>
    </w:docPart>
    <w:docPart>
      <w:docPartPr>
        <w:name w:val="63369076F35A4EDC950CE45EA921ED3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2AD0BDE-280E-4FE0-828A-E1E2825ADBFD}"/>
      </w:docPartPr>
      <w:docPartBody>
        <w:p w:rsidR="00FA2745" w:rsidRDefault="00732656" w:rsidP="00732656">
          <w:pPr>
            <w:pStyle w:val="63369076F35A4EDC950CE45EA921ED302"/>
          </w:pPr>
          <w:r w:rsidRPr="008734D7">
            <w:rPr>
              <w:rStyle w:val="Tekstvantijdelijkeaanduiding"/>
            </w:rPr>
            <w:t>Kies een item.</w:t>
          </w:r>
        </w:p>
      </w:docPartBody>
    </w:docPart>
    <w:docPart>
      <w:docPartPr>
        <w:name w:val="1BCF7996A7E14300B099A9532ED6EF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68229D3-7F78-4BBD-88B2-8D2236C390B8}"/>
      </w:docPartPr>
      <w:docPartBody>
        <w:p w:rsidR="00FA2745" w:rsidRDefault="00732656" w:rsidP="00732656">
          <w:pPr>
            <w:pStyle w:val="1BCF7996A7E14300B099A9532ED6EF622"/>
          </w:pPr>
          <w:r w:rsidRPr="005200BE">
            <w:rPr>
              <w:rStyle w:val="Tekstvantijdelijkeaanduiding"/>
              <w:sz w:val="20"/>
              <w:szCs w:val="20"/>
            </w:rPr>
            <w:t>Klik hier als u tekst wilt invoeren.</w:t>
          </w:r>
        </w:p>
      </w:docPartBody>
    </w:docPart>
    <w:docPart>
      <w:docPartPr>
        <w:name w:val="6EA494DDEC5242D393F435395B6774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1CBDD6-1881-407D-9C2C-CDA1A374EC29}"/>
      </w:docPartPr>
      <w:docPartBody>
        <w:p w:rsidR="00FA2745" w:rsidRDefault="00732656" w:rsidP="00732656">
          <w:pPr>
            <w:pStyle w:val="6EA494DDEC5242D393F435395B6774732"/>
          </w:pPr>
          <w:r w:rsidRPr="005200BE">
            <w:rPr>
              <w:rStyle w:val="Tekstvantijdelijkeaanduiding"/>
              <w:sz w:val="20"/>
              <w:szCs w:val="20"/>
            </w:rPr>
            <w:t>Klik hier als u tekst wilt invoeren.</w:t>
          </w:r>
        </w:p>
      </w:docPartBody>
    </w:docPart>
    <w:docPart>
      <w:docPartPr>
        <w:name w:val="1E4D1087A8194F788AB65E92CB269F6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72FB933-E4AF-4DBD-8301-B2625D183617}"/>
      </w:docPartPr>
      <w:docPartBody>
        <w:p w:rsidR="00FA2745" w:rsidRDefault="00732656" w:rsidP="00732656">
          <w:pPr>
            <w:pStyle w:val="1E4D1087A8194F788AB65E92CB269F692"/>
          </w:pPr>
          <w:r w:rsidRPr="005200BE">
            <w:rPr>
              <w:rStyle w:val="Tekstvantijdelijkeaanduiding"/>
              <w:sz w:val="20"/>
              <w:szCs w:val="20"/>
            </w:rPr>
            <w:t>Klik hier als u tekst wilt invoeren.</w:t>
          </w:r>
        </w:p>
      </w:docPartBody>
    </w:docPart>
    <w:docPart>
      <w:docPartPr>
        <w:name w:val="A4B8C4A90CF840B38FDAD1EB2FA407D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3AE5A8-F456-4650-B543-D4E0FF2B9238}"/>
      </w:docPartPr>
      <w:docPartBody>
        <w:p w:rsidR="00FA2745" w:rsidRDefault="00732656" w:rsidP="00732656">
          <w:pPr>
            <w:pStyle w:val="A4B8C4A90CF840B38FDAD1EB2FA407DB2"/>
          </w:pPr>
          <w:r w:rsidRPr="002517E4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A6578E991F524121B3AB4B6FF778A22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295D87-58FA-4F04-9957-E0F6AB2CEF43}"/>
      </w:docPartPr>
      <w:docPartBody>
        <w:p w:rsidR="00FA2745" w:rsidRDefault="00732656" w:rsidP="00732656">
          <w:pPr>
            <w:pStyle w:val="A6578E991F524121B3AB4B6FF778A2212"/>
          </w:pPr>
          <w:r w:rsidRPr="002517E4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B71E255065CA43239FAE1459A0837D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F10C538-DA13-4442-80D6-CE28949821FA}"/>
      </w:docPartPr>
      <w:docPartBody>
        <w:p w:rsidR="00FA2745" w:rsidRDefault="00732656" w:rsidP="00732656">
          <w:pPr>
            <w:pStyle w:val="B71E255065CA43239FAE1459A0837D8D2"/>
          </w:pPr>
          <w:r w:rsidRPr="002517E4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A47C43099E954D8380CAAC4BB9CE9D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BC8930-06A7-475A-998E-7F247EA8E2B2}"/>
      </w:docPartPr>
      <w:docPartBody>
        <w:p w:rsidR="001F5520" w:rsidRDefault="00732656" w:rsidP="00732656">
          <w:pPr>
            <w:pStyle w:val="A47C43099E954D8380CAAC4BB9CE9DFD1"/>
          </w:pPr>
          <w:r w:rsidRPr="002517E4">
            <w:rPr>
              <w:rStyle w:val="Tekstvantijdelijkeaanduiding"/>
            </w:rPr>
            <w:t>Kies een item.</w:t>
          </w:r>
        </w:p>
      </w:docPartBody>
    </w:docPart>
    <w:docPart>
      <w:docPartPr>
        <w:name w:val="834342A949DD4B4195DDA65E6B27C6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C5BF363-4FDA-4FD3-BC42-53AA5314F245}"/>
      </w:docPartPr>
      <w:docPartBody>
        <w:p w:rsidR="001F5520" w:rsidRDefault="00732656" w:rsidP="00732656">
          <w:pPr>
            <w:pStyle w:val="834342A949DD4B4195DDA65E6B27C6BF1"/>
          </w:pPr>
          <w:r w:rsidRPr="005200BE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6EF723E8DC6C41EFA2807951383A85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856EC2-32A6-41B5-95CC-56466CD2C026}"/>
      </w:docPartPr>
      <w:docPartBody>
        <w:p w:rsidR="001F5520" w:rsidRDefault="00732656" w:rsidP="00732656">
          <w:pPr>
            <w:pStyle w:val="6EF723E8DC6C41EFA2807951383A85231"/>
          </w:pPr>
          <w:r w:rsidRPr="005200BE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  <w:docPart>
      <w:docPartPr>
        <w:name w:val="7B264F884DAB4AEF894AF95916CE1F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1A9E762-3F32-4688-8E29-A4666E106BB8}"/>
      </w:docPartPr>
      <w:docPartBody>
        <w:p w:rsidR="001F5520" w:rsidRDefault="00732656" w:rsidP="00732656">
          <w:pPr>
            <w:pStyle w:val="7B264F884DAB4AEF894AF95916CE1FE41"/>
          </w:pPr>
          <w:r w:rsidRPr="005200BE">
            <w:rPr>
              <w:rStyle w:val="Tekstvantijdelijkeaanduiding"/>
              <w:sz w:val="20"/>
              <w:szCs w:val="20"/>
            </w:rPr>
            <w:t>Kies een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D5F80"/>
    <w:rsid w:val="001C73C5"/>
    <w:rsid w:val="001F5520"/>
    <w:rsid w:val="00213BCE"/>
    <w:rsid w:val="00584C14"/>
    <w:rsid w:val="00686148"/>
    <w:rsid w:val="00732656"/>
    <w:rsid w:val="007A21E8"/>
    <w:rsid w:val="007E7080"/>
    <w:rsid w:val="008D5F80"/>
    <w:rsid w:val="00C47190"/>
    <w:rsid w:val="00DE6D54"/>
    <w:rsid w:val="00F574B9"/>
    <w:rsid w:val="00FA2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DE6D5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7A21E8"/>
    <w:rPr>
      <w:color w:val="808080"/>
    </w:rPr>
  </w:style>
  <w:style w:type="paragraph" w:customStyle="1" w:styleId="707BC5D96FE541C1855952F51232196B">
    <w:name w:val="707BC5D96FE541C1855952F51232196B"/>
    <w:rsid w:val="00DE6D54"/>
    <w:rPr>
      <w:rFonts w:eastAsiaTheme="minorHAnsi"/>
      <w:lang w:eastAsia="en-US"/>
    </w:rPr>
  </w:style>
  <w:style w:type="paragraph" w:customStyle="1" w:styleId="E5CE65170AF9419CB2B72EF1121BA359">
    <w:name w:val="E5CE65170AF9419CB2B72EF1121BA359"/>
    <w:rsid w:val="00DE6D54"/>
    <w:rPr>
      <w:rFonts w:eastAsiaTheme="minorHAnsi"/>
      <w:lang w:eastAsia="en-US"/>
    </w:rPr>
  </w:style>
  <w:style w:type="paragraph" w:customStyle="1" w:styleId="5807FD47D68C4CE1B3204DE0F21A4FB6">
    <w:name w:val="5807FD47D68C4CE1B3204DE0F21A4FB6"/>
    <w:rsid w:val="00DE6D54"/>
    <w:rPr>
      <w:rFonts w:eastAsiaTheme="minorHAnsi"/>
      <w:lang w:eastAsia="en-US"/>
    </w:rPr>
  </w:style>
  <w:style w:type="paragraph" w:customStyle="1" w:styleId="16EC0E58259B4B72867F6F7A830E739F">
    <w:name w:val="16EC0E58259B4B72867F6F7A830E739F"/>
    <w:rsid w:val="00DE6D54"/>
    <w:rPr>
      <w:rFonts w:eastAsiaTheme="minorHAnsi"/>
      <w:lang w:eastAsia="en-US"/>
    </w:rPr>
  </w:style>
  <w:style w:type="paragraph" w:customStyle="1" w:styleId="63369076F35A4EDC950CE45EA921ED30">
    <w:name w:val="63369076F35A4EDC950CE45EA921ED30"/>
    <w:rsid w:val="00DE6D54"/>
    <w:rPr>
      <w:rFonts w:eastAsiaTheme="minorHAnsi"/>
      <w:lang w:eastAsia="en-US"/>
    </w:rPr>
  </w:style>
  <w:style w:type="paragraph" w:customStyle="1" w:styleId="1BCF7996A7E14300B099A9532ED6EF62">
    <w:name w:val="1BCF7996A7E14300B099A9532ED6EF62"/>
    <w:rsid w:val="00DE6D54"/>
    <w:rPr>
      <w:rFonts w:eastAsiaTheme="minorHAnsi"/>
      <w:lang w:eastAsia="en-US"/>
    </w:rPr>
  </w:style>
  <w:style w:type="paragraph" w:customStyle="1" w:styleId="6EA494DDEC5242D393F435395B677473">
    <w:name w:val="6EA494DDEC5242D393F435395B677473"/>
    <w:rsid w:val="00DE6D54"/>
    <w:rPr>
      <w:rFonts w:eastAsiaTheme="minorHAnsi"/>
      <w:lang w:eastAsia="en-US"/>
    </w:rPr>
  </w:style>
  <w:style w:type="paragraph" w:customStyle="1" w:styleId="1E4D1087A8194F788AB65E92CB269F69">
    <w:name w:val="1E4D1087A8194F788AB65E92CB269F69"/>
    <w:rsid w:val="00DE6D54"/>
    <w:rPr>
      <w:rFonts w:eastAsiaTheme="minorHAnsi"/>
      <w:lang w:eastAsia="en-US"/>
    </w:rPr>
  </w:style>
  <w:style w:type="paragraph" w:customStyle="1" w:styleId="A4B8C4A90CF840B38FDAD1EB2FA407DB">
    <w:name w:val="A4B8C4A90CF840B38FDAD1EB2FA407DB"/>
    <w:rsid w:val="00DE6D54"/>
    <w:rPr>
      <w:rFonts w:eastAsiaTheme="minorHAnsi"/>
      <w:lang w:eastAsia="en-US"/>
    </w:rPr>
  </w:style>
  <w:style w:type="paragraph" w:customStyle="1" w:styleId="A6578E991F524121B3AB4B6FF778A221">
    <w:name w:val="A6578E991F524121B3AB4B6FF778A221"/>
    <w:rsid w:val="00DE6D54"/>
    <w:rPr>
      <w:rFonts w:eastAsiaTheme="minorHAnsi"/>
      <w:lang w:eastAsia="en-US"/>
    </w:rPr>
  </w:style>
  <w:style w:type="paragraph" w:customStyle="1" w:styleId="B71E255065CA43239FAE1459A0837D8D">
    <w:name w:val="B71E255065CA43239FAE1459A0837D8D"/>
    <w:rsid w:val="00DE6D54"/>
    <w:rPr>
      <w:rFonts w:eastAsiaTheme="minorHAnsi"/>
      <w:lang w:eastAsia="en-US"/>
    </w:rPr>
  </w:style>
  <w:style w:type="paragraph" w:customStyle="1" w:styleId="707BC5D96FE541C1855952F51232196B1">
    <w:name w:val="707BC5D96FE541C1855952F51232196B1"/>
    <w:rsid w:val="00FA2745"/>
    <w:rPr>
      <w:rFonts w:eastAsiaTheme="minorHAnsi"/>
      <w:lang w:eastAsia="en-US"/>
    </w:rPr>
  </w:style>
  <w:style w:type="paragraph" w:customStyle="1" w:styleId="E5CE65170AF9419CB2B72EF1121BA3591">
    <w:name w:val="E5CE65170AF9419CB2B72EF1121BA3591"/>
    <w:rsid w:val="00FA2745"/>
    <w:rPr>
      <w:rFonts w:eastAsiaTheme="minorHAnsi"/>
      <w:lang w:eastAsia="en-US"/>
    </w:rPr>
  </w:style>
  <w:style w:type="paragraph" w:customStyle="1" w:styleId="5807FD47D68C4CE1B3204DE0F21A4FB61">
    <w:name w:val="5807FD47D68C4CE1B3204DE0F21A4FB61"/>
    <w:rsid w:val="00FA2745"/>
    <w:rPr>
      <w:rFonts w:eastAsiaTheme="minorHAnsi"/>
      <w:lang w:eastAsia="en-US"/>
    </w:rPr>
  </w:style>
  <w:style w:type="paragraph" w:customStyle="1" w:styleId="16EC0E58259B4B72867F6F7A830E739F1">
    <w:name w:val="16EC0E58259B4B72867F6F7A830E739F1"/>
    <w:rsid w:val="00FA2745"/>
    <w:rPr>
      <w:rFonts w:eastAsiaTheme="minorHAnsi"/>
      <w:lang w:eastAsia="en-US"/>
    </w:rPr>
  </w:style>
  <w:style w:type="paragraph" w:customStyle="1" w:styleId="63369076F35A4EDC950CE45EA921ED301">
    <w:name w:val="63369076F35A4EDC950CE45EA921ED301"/>
    <w:rsid w:val="00FA2745"/>
    <w:rPr>
      <w:rFonts w:eastAsiaTheme="minorHAnsi"/>
      <w:lang w:eastAsia="en-US"/>
    </w:rPr>
  </w:style>
  <w:style w:type="paragraph" w:customStyle="1" w:styleId="A47C43099E954D8380CAAC4BB9CE9DFD">
    <w:name w:val="A47C43099E954D8380CAAC4BB9CE9DFD"/>
    <w:rsid w:val="00FA2745"/>
    <w:rPr>
      <w:rFonts w:eastAsiaTheme="minorHAnsi"/>
      <w:lang w:eastAsia="en-US"/>
    </w:rPr>
  </w:style>
  <w:style w:type="paragraph" w:customStyle="1" w:styleId="834342A949DD4B4195DDA65E6B27C6BF">
    <w:name w:val="834342A949DD4B4195DDA65E6B27C6BF"/>
    <w:rsid w:val="00FA2745"/>
    <w:rPr>
      <w:rFonts w:eastAsiaTheme="minorHAnsi"/>
      <w:lang w:eastAsia="en-US"/>
    </w:rPr>
  </w:style>
  <w:style w:type="paragraph" w:customStyle="1" w:styleId="1BCF7996A7E14300B099A9532ED6EF621">
    <w:name w:val="1BCF7996A7E14300B099A9532ED6EF621"/>
    <w:rsid w:val="00FA2745"/>
    <w:rPr>
      <w:rFonts w:eastAsiaTheme="minorHAnsi"/>
      <w:lang w:eastAsia="en-US"/>
    </w:rPr>
  </w:style>
  <w:style w:type="paragraph" w:customStyle="1" w:styleId="6EF723E8DC6C41EFA2807951383A8523">
    <w:name w:val="6EF723E8DC6C41EFA2807951383A8523"/>
    <w:rsid w:val="00FA2745"/>
    <w:rPr>
      <w:rFonts w:eastAsiaTheme="minorHAnsi"/>
      <w:lang w:eastAsia="en-US"/>
    </w:rPr>
  </w:style>
  <w:style w:type="paragraph" w:customStyle="1" w:styleId="6EA494DDEC5242D393F435395B6774731">
    <w:name w:val="6EA494DDEC5242D393F435395B6774731"/>
    <w:rsid w:val="00FA2745"/>
    <w:rPr>
      <w:rFonts w:eastAsiaTheme="minorHAnsi"/>
      <w:lang w:eastAsia="en-US"/>
    </w:rPr>
  </w:style>
  <w:style w:type="paragraph" w:customStyle="1" w:styleId="7B264F884DAB4AEF894AF95916CE1FE4">
    <w:name w:val="7B264F884DAB4AEF894AF95916CE1FE4"/>
    <w:rsid w:val="00FA2745"/>
    <w:rPr>
      <w:rFonts w:eastAsiaTheme="minorHAnsi"/>
      <w:lang w:eastAsia="en-US"/>
    </w:rPr>
  </w:style>
  <w:style w:type="paragraph" w:customStyle="1" w:styleId="1E4D1087A8194F788AB65E92CB269F691">
    <w:name w:val="1E4D1087A8194F788AB65E92CB269F691"/>
    <w:rsid w:val="00FA2745"/>
    <w:rPr>
      <w:rFonts w:eastAsiaTheme="minorHAnsi"/>
      <w:lang w:eastAsia="en-US"/>
    </w:rPr>
  </w:style>
  <w:style w:type="paragraph" w:customStyle="1" w:styleId="A4B8C4A90CF840B38FDAD1EB2FA407DB1">
    <w:name w:val="A4B8C4A90CF840B38FDAD1EB2FA407DB1"/>
    <w:rsid w:val="00FA2745"/>
    <w:rPr>
      <w:rFonts w:eastAsiaTheme="minorHAnsi"/>
      <w:lang w:eastAsia="en-US"/>
    </w:rPr>
  </w:style>
  <w:style w:type="paragraph" w:customStyle="1" w:styleId="A6578E991F524121B3AB4B6FF778A2211">
    <w:name w:val="A6578E991F524121B3AB4B6FF778A2211"/>
    <w:rsid w:val="00FA2745"/>
    <w:rPr>
      <w:rFonts w:eastAsiaTheme="minorHAnsi"/>
      <w:lang w:eastAsia="en-US"/>
    </w:rPr>
  </w:style>
  <w:style w:type="paragraph" w:customStyle="1" w:styleId="B71E255065CA43239FAE1459A0837D8D1">
    <w:name w:val="B71E255065CA43239FAE1459A0837D8D1"/>
    <w:rsid w:val="00FA2745"/>
    <w:rPr>
      <w:rFonts w:eastAsiaTheme="minorHAnsi"/>
      <w:lang w:eastAsia="en-US"/>
    </w:rPr>
  </w:style>
  <w:style w:type="paragraph" w:customStyle="1" w:styleId="707BC5D96FE541C1855952F51232196B2">
    <w:name w:val="707BC5D96FE541C1855952F51232196B2"/>
    <w:rsid w:val="00732656"/>
    <w:pPr>
      <w:spacing w:after="120" w:line="240" w:lineRule="auto"/>
    </w:pPr>
    <w:rPr>
      <w:rFonts w:ascii="Verdana" w:eastAsiaTheme="minorHAnsi" w:hAnsi="Verdana"/>
      <w:lang w:eastAsia="en-US"/>
    </w:rPr>
  </w:style>
  <w:style w:type="paragraph" w:customStyle="1" w:styleId="E5CE65170AF9419CB2B72EF1121BA3592">
    <w:name w:val="E5CE65170AF9419CB2B72EF1121BA3592"/>
    <w:rsid w:val="00732656"/>
    <w:pPr>
      <w:spacing w:after="120" w:line="240" w:lineRule="auto"/>
    </w:pPr>
    <w:rPr>
      <w:rFonts w:ascii="Verdana" w:eastAsiaTheme="minorHAnsi" w:hAnsi="Verdana"/>
      <w:lang w:eastAsia="en-US"/>
    </w:rPr>
  </w:style>
  <w:style w:type="paragraph" w:customStyle="1" w:styleId="5807FD47D68C4CE1B3204DE0F21A4FB62">
    <w:name w:val="5807FD47D68C4CE1B3204DE0F21A4FB62"/>
    <w:rsid w:val="00732656"/>
    <w:pPr>
      <w:spacing w:after="120" w:line="240" w:lineRule="auto"/>
    </w:pPr>
    <w:rPr>
      <w:rFonts w:ascii="Verdana" w:eastAsiaTheme="minorHAnsi" w:hAnsi="Verdana"/>
      <w:lang w:eastAsia="en-US"/>
    </w:rPr>
  </w:style>
  <w:style w:type="paragraph" w:customStyle="1" w:styleId="16EC0E58259B4B72867F6F7A830E739F2">
    <w:name w:val="16EC0E58259B4B72867F6F7A830E739F2"/>
    <w:rsid w:val="00732656"/>
    <w:pPr>
      <w:spacing w:after="120" w:line="240" w:lineRule="auto"/>
    </w:pPr>
    <w:rPr>
      <w:rFonts w:ascii="Verdana" w:eastAsiaTheme="minorHAnsi" w:hAnsi="Verdana"/>
      <w:lang w:eastAsia="en-US"/>
    </w:rPr>
  </w:style>
  <w:style w:type="paragraph" w:customStyle="1" w:styleId="63369076F35A4EDC950CE45EA921ED302">
    <w:name w:val="63369076F35A4EDC950CE45EA921ED302"/>
    <w:rsid w:val="00732656"/>
    <w:pPr>
      <w:spacing w:after="120" w:line="240" w:lineRule="auto"/>
    </w:pPr>
    <w:rPr>
      <w:rFonts w:ascii="Verdana" w:eastAsiaTheme="minorHAnsi" w:hAnsi="Verdana"/>
      <w:lang w:eastAsia="en-US"/>
    </w:rPr>
  </w:style>
  <w:style w:type="paragraph" w:customStyle="1" w:styleId="A47C43099E954D8380CAAC4BB9CE9DFD1">
    <w:name w:val="A47C43099E954D8380CAAC4BB9CE9DFD1"/>
    <w:rsid w:val="00732656"/>
    <w:pPr>
      <w:spacing w:after="120" w:line="240" w:lineRule="auto"/>
    </w:pPr>
    <w:rPr>
      <w:rFonts w:ascii="Verdana" w:eastAsiaTheme="minorHAnsi" w:hAnsi="Verdana"/>
      <w:lang w:eastAsia="en-US"/>
    </w:rPr>
  </w:style>
  <w:style w:type="paragraph" w:customStyle="1" w:styleId="834342A949DD4B4195DDA65E6B27C6BF1">
    <w:name w:val="834342A949DD4B4195DDA65E6B27C6BF1"/>
    <w:rsid w:val="00732656"/>
    <w:pPr>
      <w:spacing w:after="120" w:line="240" w:lineRule="auto"/>
    </w:pPr>
    <w:rPr>
      <w:rFonts w:ascii="Verdana" w:eastAsiaTheme="minorHAnsi" w:hAnsi="Verdana"/>
      <w:lang w:eastAsia="en-US"/>
    </w:rPr>
  </w:style>
  <w:style w:type="paragraph" w:customStyle="1" w:styleId="1BCF7996A7E14300B099A9532ED6EF622">
    <w:name w:val="1BCF7996A7E14300B099A9532ED6EF622"/>
    <w:rsid w:val="00732656"/>
    <w:pPr>
      <w:spacing w:after="120" w:line="240" w:lineRule="auto"/>
    </w:pPr>
    <w:rPr>
      <w:rFonts w:ascii="Verdana" w:eastAsiaTheme="minorHAnsi" w:hAnsi="Verdana"/>
      <w:lang w:eastAsia="en-US"/>
    </w:rPr>
  </w:style>
  <w:style w:type="paragraph" w:customStyle="1" w:styleId="6EF723E8DC6C41EFA2807951383A85231">
    <w:name w:val="6EF723E8DC6C41EFA2807951383A85231"/>
    <w:rsid w:val="00732656"/>
    <w:pPr>
      <w:spacing w:after="120" w:line="240" w:lineRule="auto"/>
    </w:pPr>
    <w:rPr>
      <w:rFonts w:ascii="Verdana" w:eastAsiaTheme="minorHAnsi" w:hAnsi="Verdana"/>
      <w:lang w:eastAsia="en-US"/>
    </w:rPr>
  </w:style>
  <w:style w:type="paragraph" w:customStyle="1" w:styleId="6EA494DDEC5242D393F435395B6774732">
    <w:name w:val="6EA494DDEC5242D393F435395B6774732"/>
    <w:rsid w:val="00732656"/>
    <w:pPr>
      <w:spacing w:after="120" w:line="240" w:lineRule="auto"/>
    </w:pPr>
    <w:rPr>
      <w:rFonts w:ascii="Verdana" w:eastAsiaTheme="minorHAnsi" w:hAnsi="Verdana"/>
      <w:lang w:eastAsia="en-US"/>
    </w:rPr>
  </w:style>
  <w:style w:type="paragraph" w:customStyle="1" w:styleId="7B264F884DAB4AEF894AF95916CE1FE41">
    <w:name w:val="7B264F884DAB4AEF894AF95916CE1FE41"/>
    <w:rsid w:val="00732656"/>
    <w:pPr>
      <w:spacing w:after="120" w:line="240" w:lineRule="auto"/>
    </w:pPr>
    <w:rPr>
      <w:rFonts w:ascii="Verdana" w:eastAsiaTheme="minorHAnsi" w:hAnsi="Verdana"/>
      <w:lang w:eastAsia="en-US"/>
    </w:rPr>
  </w:style>
  <w:style w:type="paragraph" w:customStyle="1" w:styleId="1E4D1087A8194F788AB65E92CB269F692">
    <w:name w:val="1E4D1087A8194F788AB65E92CB269F692"/>
    <w:rsid w:val="00732656"/>
    <w:pPr>
      <w:spacing w:after="120" w:line="240" w:lineRule="auto"/>
    </w:pPr>
    <w:rPr>
      <w:rFonts w:ascii="Verdana" w:eastAsiaTheme="minorHAnsi" w:hAnsi="Verdana"/>
      <w:lang w:eastAsia="en-US"/>
    </w:rPr>
  </w:style>
  <w:style w:type="paragraph" w:customStyle="1" w:styleId="A4B8C4A90CF840B38FDAD1EB2FA407DB2">
    <w:name w:val="A4B8C4A90CF840B38FDAD1EB2FA407DB2"/>
    <w:rsid w:val="00732656"/>
    <w:pPr>
      <w:spacing w:after="120" w:line="240" w:lineRule="auto"/>
    </w:pPr>
    <w:rPr>
      <w:rFonts w:ascii="Verdana" w:eastAsiaTheme="minorHAnsi" w:hAnsi="Verdana"/>
      <w:lang w:eastAsia="en-US"/>
    </w:rPr>
  </w:style>
  <w:style w:type="paragraph" w:customStyle="1" w:styleId="A6578E991F524121B3AB4B6FF778A2212">
    <w:name w:val="A6578E991F524121B3AB4B6FF778A2212"/>
    <w:rsid w:val="00732656"/>
    <w:pPr>
      <w:spacing w:after="120" w:line="240" w:lineRule="auto"/>
    </w:pPr>
    <w:rPr>
      <w:rFonts w:ascii="Verdana" w:eastAsiaTheme="minorHAnsi" w:hAnsi="Verdana"/>
      <w:lang w:eastAsia="en-US"/>
    </w:rPr>
  </w:style>
  <w:style w:type="paragraph" w:customStyle="1" w:styleId="B71E255065CA43239FAE1459A0837D8D2">
    <w:name w:val="B71E255065CA43239FAE1459A0837D8D2"/>
    <w:rsid w:val="00732656"/>
    <w:pPr>
      <w:spacing w:after="120" w:line="240" w:lineRule="auto"/>
    </w:pPr>
    <w:rPr>
      <w:rFonts w:ascii="Verdana" w:eastAsiaTheme="minorHAnsi" w:hAnsi="Verdana"/>
      <w:lang w:eastAsia="en-US"/>
    </w:rPr>
  </w:style>
  <w:style w:type="paragraph" w:customStyle="1" w:styleId="7B5E8C7C0E064321AAF61E7CB3B8A481">
    <w:name w:val="7B5E8C7C0E064321AAF61E7CB3B8A481"/>
    <w:rsid w:val="00732656"/>
  </w:style>
  <w:style w:type="paragraph" w:customStyle="1" w:styleId="20D0141D41A9C54390C368B842A4E682">
    <w:name w:val="20D0141D41A9C54390C368B842A4E682"/>
    <w:rsid w:val="007A21E8"/>
    <w:pPr>
      <w:spacing w:after="0" w:line="240" w:lineRule="auto"/>
    </w:pPr>
    <w:rPr>
      <w:sz w:val="24"/>
      <w:szCs w:val="24"/>
      <w:lang w:eastAsia="ja-JP"/>
    </w:rPr>
  </w:style>
  <w:style w:type="paragraph" w:customStyle="1" w:styleId="29C15B2669429D4EB3F6EC108E0304DA">
    <w:name w:val="29C15B2669429D4EB3F6EC108E0304DA"/>
    <w:rsid w:val="007A21E8"/>
    <w:pPr>
      <w:spacing w:after="0" w:line="240" w:lineRule="auto"/>
    </w:pPr>
    <w:rPr>
      <w:sz w:val="24"/>
      <w:szCs w:val="24"/>
      <w:lang w:eastAsia="ja-JP"/>
    </w:r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B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F98F7F-B26A-E54C-AEB1-429715BA0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\Users\Annemie\Desktop\Inlichtingenformulier OZEKA 2014.dotx</Template>
  <TotalTime>2</TotalTime>
  <Pages>1</Pages>
  <Words>215</Words>
  <Characters>1185</Characters>
  <Application>Microsoft Macintosh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Vekeman Annemie</dc:creator>
  <cp:lastModifiedBy>Kris Lammens</cp:lastModifiedBy>
  <cp:revision>2</cp:revision>
  <dcterms:created xsi:type="dcterms:W3CDTF">2018-09-04T15:19:00Z</dcterms:created>
  <dcterms:modified xsi:type="dcterms:W3CDTF">2018-09-04T15:19:00Z</dcterms:modified>
</cp:coreProperties>
</file>